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805" w:rsidRPr="00B00805" w:rsidRDefault="00980654" w:rsidP="00980654">
      <w:pPr>
        <w:tabs>
          <w:tab w:val="left" w:pos="-567"/>
        </w:tabs>
        <w:ind w:left="4820" w:right="43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t xml:space="preserve">  </w:t>
      </w:r>
    </w:p>
    <w:p w:rsidR="00980654" w:rsidRDefault="00FA4277" w:rsidP="00980654">
      <w:pPr>
        <w:tabs>
          <w:tab w:val="left" w:pos="-567"/>
        </w:tabs>
        <w:ind w:left="4820" w:right="43" w:hanging="284"/>
        <w:rPr>
          <w:rFonts w:ascii="Times New Roman" w:hAnsi="Times New Roman"/>
        </w:rPr>
      </w:pPr>
      <w:r>
        <w:rPr>
          <w:rFonts w:ascii="Times New Roman" w:hAnsi="Times New Roman"/>
          <w:sz w:val="36"/>
          <w:szCs w:val="36"/>
        </w:rPr>
        <w:tab/>
      </w:r>
      <w:r w:rsidR="00980654">
        <w:rPr>
          <w:rFonts w:ascii="Times New Roman" w:hAnsi="Times New Roman"/>
          <w:sz w:val="36"/>
          <w:szCs w:val="36"/>
        </w:rPr>
        <w:sym w:font="Symbol" w:char="00B7"/>
      </w:r>
      <w:r w:rsidR="00980654">
        <w:rPr>
          <w:rFonts w:ascii="Times New Roman" w:hAnsi="Times New Roman"/>
        </w:rPr>
        <w:tab/>
        <w:t xml:space="preserve">               </w:t>
      </w:r>
      <w:r w:rsidR="00BA6BF9">
        <w:rPr>
          <w:rFonts w:ascii="Times New Roman" w:hAnsi="Times New Roman"/>
        </w:rPr>
        <w:t xml:space="preserve">              </w:t>
      </w:r>
      <w:r w:rsidR="00980654">
        <w:rPr>
          <w:rFonts w:ascii="Times New Roman" w:hAnsi="Times New Roman"/>
        </w:rPr>
        <w:t xml:space="preserve">               </w:t>
      </w:r>
      <w:r w:rsidR="008F0B21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  <w:r w:rsidR="00980654">
        <w:rPr>
          <w:rFonts w:ascii="Times New Roman" w:hAnsi="Times New Roman"/>
          <w:sz w:val="36"/>
          <w:szCs w:val="36"/>
        </w:rPr>
        <w:sym w:font="Symbol" w:char="00B7"/>
      </w:r>
    </w:p>
    <w:p w:rsidR="00063BB4" w:rsidRPr="00980654" w:rsidRDefault="00980654" w:rsidP="00424C09">
      <w:pPr>
        <w:tabs>
          <w:tab w:val="left" w:pos="-567"/>
        </w:tabs>
        <w:ind w:left="5103" w:right="43" w:hanging="567"/>
        <w:rPr>
          <w:rFonts w:ascii="Times New Roman" w:hAnsi="Times New Roman"/>
          <w:sz w:val="24"/>
          <w:szCs w:val="24"/>
        </w:rPr>
      </w:pPr>
      <w:r w:rsidRPr="00980654">
        <w:rPr>
          <w:rFonts w:ascii="Times New Roman" w:hAnsi="Times New Roman"/>
          <w:sz w:val="24"/>
          <w:szCs w:val="24"/>
        </w:rPr>
        <w:t xml:space="preserve">         </w:t>
      </w:r>
      <w:r w:rsidR="00424C09">
        <w:rPr>
          <w:rFonts w:ascii="Times New Roman" w:hAnsi="Times New Roman"/>
          <w:sz w:val="24"/>
          <w:szCs w:val="24"/>
        </w:rPr>
        <w:t>Podľa rozdeľovníka</w:t>
      </w:r>
    </w:p>
    <w:p w:rsidR="00481632" w:rsidRDefault="00980654" w:rsidP="00BA6BF9">
      <w:pPr>
        <w:tabs>
          <w:tab w:val="left" w:pos="-567"/>
        </w:tabs>
        <w:ind w:left="4820" w:right="43" w:hanging="284"/>
        <w:rPr>
          <w:rFonts w:ascii="Times New Roman" w:hAnsi="Times New Roman"/>
        </w:rPr>
      </w:pPr>
      <w:r>
        <w:rPr>
          <w:rFonts w:ascii="Times New Roman" w:hAnsi="Times New Roman"/>
          <w:sz w:val="36"/>
          <w:szCs w:val="36"/>
        </w:rPr>
        <w:t xml:space="preserve">  </w:t>
      </w:r>
      <w:r w:rsidR="00FA4277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sym w:font="Symbol" w:char="00B7"/>
      </w:r>
      <w:r>
        <w:rPr>
          <w:rFonts w:ascii="Times New Roman" w:hAnsi="Times New Roman"/>
        </w:rPr>
        <w:tab/>
      </w:r>
      <w:r w:rsidR="00BA6BF9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A4277">
        <w:rPr>
          <w:rFonts w:ascii="Times New Roman" w:hAnsi="Times New Roman"/>
        </w:rPr>
        <w:tab/>
      </w:r>
      <w:r>
        <w:rPr>
          <w:rFonts w:ascii="Times New Roman" w:hAnsi="Times New Roman"/>
          <w:sz w:val="36"/>
          <w:szCs w:val="36"/>
        </w:rPr>
        <w:sym w:font="Symbol" w:char="00B7"/>
      </w:r>
    </w:p>
    <w:p w:rsidR="00FA4277" w:rsidRDefault="00FA4277" w:rsidP="00481632">
      <w:pPr>
        <w:ind w:right="43"/>
        <w:rPr>
          <w:rFonts w:ascii="Times New Roman" w:hAnsi="Times New Roman"/>
        </w:rPr>
      </w:pPr>
    </w:p>
    <w:p w:rsidR="00D94CF0" w:rsidRDefault="00D94CF0" w:rsidP="00481632">
      <w:pPr>
        <w:ind w:right="43"/>
        <w:rPr>
          <w:rFonts w:ascii="Times New Roman" w:hAnsi="Times New Roman"/>
        </w:rPr>
      </w:pPr>
    </w:p>
    <w:p w:rsidR="00D94CF0" w:rsidRDefault="00D94CF0" w:rsidP="00481632">
      <w:pPr>
        <w:ind w:right="43"/>
        <w:rPr>
          <w:rFonts w:ascii="Times New Roman" w:hAnsi="Times New Roman"/>
        </w:rPr>
      </w:pPr>
    </w:p>
    <w:p w:rsidR="00D94CF0" w:rsidRDefault="00D94CF0" w:rsidP="00481632">
      <w:pPr>
        <w:ind w:right="43"/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2"/>
        <w:gridCol w:w="2431"/>
        <w:gridCol w:w="2805"/>
        <w:gridCol w:w="2124"/>
      </w:tblGrid>
      <w:tr w:rsidR="00481632" w:rsidTr="00481632">
        <w:tc>
          <w:tcPr>
            <w:tcW w:w="2352" w:type="dxa"/>
          </w:tcPr>
          <w:p w:rsidR="00481632" w:rsidRDefault="00481632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Váš list číslo/zo dňa</w:t>
            </w:r>
          </w:p>
        </w:tc>
        <w:tc>
          <w:tcPr>
            <w:tcW w:w="2431" w:type="dxa"/>
          </w:tcPr>
          <w:p w:rsidR="00481632" w:rsidRDefault="00481632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Naše číslo</w:t>
            </w:r>
          </w:p>
        </w:tc>
        <w:tc>
          <w:tcPr>
            <w:tcW w:w="2805" w:type="dxa"/>
          </w:tcPr>
          <w:p w:rsidR="00481632" w:rsidRDefault="00481632" w:rsidP="00B00805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Vybavuje</w:t>
            </w:r>
          </w:p>
        </w:tc>
        <w:tc>
          <w:tcPr>
            <w:tcW w:w="2124" w:type="dxa"/>
          </w:tcPr>
          <w:p w:rsidR="00481632" w:rsidRDefault="00481632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Levoča</w:t>
            </w:r>
          </w:p>
        </w:tc>
      </w:tr>
      <w:tr w:rsidR="00481632" w:rsidTr="00481632">
        <w:tc>
          <w:tcPr>
            <w:tcW w:w="2352" w:type="dxa"/>
          </w:tcPr>
          <w:p w:rsidR="00481632" w:rsidRDefault="00481632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1" w:type="dxa"/>
          </w:tcPr>
          <w:p w:rsidR="00481632" w:rsidRDefault="007263BC" w:rsidP="00424C09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E4E">
              <w:rPr>
                <w:rFonts w:ascii="Times New Roman" w:hAnsi="Times New Roman"/>
                <w:sz w:val="18"/>
                <w:szCs w:val="18"/>
              </w:rPr>
              <w:t>ORHZ-LE1-</w:t>
            </w:r>
            <w:r w:rsidR="00424C09">
              <w:rPr>
                <w:rFonts w:ascii="Times New Roman" w:hAnsi="Times New Roman"/>
                <w:sz w:val="18"/>
                <w:szCs w:val="18"/>
              </w:rPr>
              <w:t>2026/00451-028</w:t>
            </w:r>
          </w:p>
        </w:tc>
        <w:tc>
          <w:tcPr>
            <w:tcW w:w="2805" w:type="dxa"/>
          </w:tcPr>
          <w:p w:rsidR="00481632" w:rsidRDefault="00424C09" w:rsidP="00C75555">
            <w:pPr>
              <w:tabs>
                <w:tab w:val="left" w:pos="225"/>
                <w:tab w:val="center" w:pos="1294"/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  <w:t>npor. Mgr. Anna Novotná</w:t>
            </w:r>
          </w:p>
        </w:tc>
        <w:tc>
          <w:tcPr>
            <w:tcW w:w="2124" w:type="dxa"/>
          </w:tcPr>
          <w:p w:rsidR="00481632" w:rsidRDefault="00424C09" w:rsidP="00C75555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27.8</w:t>
            </w:r>
            <w:r w:rsidR="004970EC">
              <w:rPr>
                <w:rFonts w:ascii="Times New Roman" w:hAnsi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424C09" w:rsidRDefault="00424C09" w:rsidP="00C75555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24C09" w:rsidRDefault="00424C09" w:rsidP="00C75555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81632" w:rsidRDefault="00481632" w:rsidP="00481632"/>
    <w:p w:rsidR="00424C09" w:rsidRPr="00424C09" w:rsidRDefault="00424C09" w:rsidP="00424C0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24C09">
        <w:rPr>
          <w:rFonts w:ascii="Times New Roman" w:hAnsi="Times New Roman"/>
          <w:b/>
          <w:bCs/>
          <w:sz w:val="24"/>
          <w:szCs w:val="24"/>
        </w:rPr>
        <w:t>Vec</w:t>
      </w:r>
    </w:p>
    <w:p w:rsidR="00424C09" w:rsidRDefault="00424C09" w:rsidP="00424C09">
      <w:pPr>
        <w:spacing w:after="120"/>
        <w:rPr>
          <w:rFonts w:ascii="Times New Roman" w:hAnsi="Times New Roman"/>
          <w:sz w:val="24"/>
          <w:szCs w:val="24"/>
          <w:u w:val="single"/>
        </w:rPr>
      </w:pPr>
      <w:r w:rsidRPr="00424C09">
        <w:rPr>
          <w:rFonts w:ascii="Times New Roman" w:hAnsi="Times New Roman"/>
          <w:sz w:val="24"/>
          <w:szCs w:val="24"/>
          <w:u w:val="single"/>
        </w:rPr>
        <w:t>Odvolanie času zvýšeného nebezpečenstva vzniku požiaru</w:t>
      </w:r>
    </w:p>
    <w:p w:rsidR="00424C09" w:rsidRPr="00424C09" w:rsidRDefault="00424C09" w:rsidP="00424C09">
      <w:pPr>
        <w:spacing w:after="120"/>
        <w:rPr>
          <w:rFonts w:ascii="Times New Roman" w:hAnsi="Times New Roman"/>
          <w:sz w:val="24"/>
          <w:szCs w:val="24"/>
        </w:rPr>
      </w:pPr>
    </w:p>
    <w:p w:rsidR="00424C09" w:rsidRPr="00424C09" w:rsidRDefault="00424C09" w:rsidP="00424C09">
      <w:pPr>
        <w:pStyle w:val="Zkladntext"/>
        <w:ind w:firstLine="567"/>
        <w:rPr>
          <w:rFonts w:ascii="Times New Roman" w:hAnsi="Times New Roman"/>
          <w:szCs w:val="24"/>
        </w:rPr>
      </w:pPr>
      <w:r w:rsidRPr="00424C09">
        <w:rPr>
          <w:rFonts w:ascii="Times New Roman" w:hAnsi="Times New Roman"/>
          <w:szCs w:val="24"/>
        </w:rPr>
        <w:t xml:space="preserve">Okresné riaditeľstvo Hasičského a záchranného  zboru  v Levoči  v súlade  s § 4 písm. b) a s § 21 písm. a) v nadväznosti na § 21 písm. o) zákona č. 314/2001 Z. z. o ochrane pred požiarmi v znení neskorších predpisov a s § 2 ods. 2 vyhlášky Ministerstva vnútra Slovenskej republiky č. 121/2002 Z. z. o požiarnej prevencii v znení neskorších predpisov </w:t>
      </w:r>
    </w:p>
    <w:p w:rsidR="00424C09" w:rsidRDefault="00424C09" w:rsidP="00424C09">
      <w:pPr>
        <w:pStyle w:val="Zkladntext"/>
        <w:rPr>
          <w:rFonts w:ascii="Times New Roman" w:hAnsi="Times New Roman"/>
          <w:szCs w:val="24"/>
        </w:rPr>
      </w:pPr>
    </w:p>
    <w:p w:rsidR="00424C09" w:rsidRDefault="00424C09" w:rsidP="00424C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4C09" w:rsidRDefault="00424C09" w:rsidP="00424C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 D V O L Á V A </w:t>
      </w:r>
    </w:p>
    <w:p w:rsidR="00424C09" w:rsidRDefault="00424C09" w:rsidP="00424C09">
      <w:pPr>
        <w:jc w:val="center"/>
        <w:rPr>
          <w:rFonts w:ascii="Times New Roman" w:hAnsi="Times New Roman"/>
          <w:b/>
          <w:szCs w:val="28"/>
        </w:rPr>
      </w:pPr>
    </w:p>
    <w:p w:rsidR="00424C09" w:rsidRDefault="00424C09" w:rsidP="00424C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ČAS ZVÝŠENÉHO NEBEZPEČENSTVA VZNIKU POŽIARU</w:t>
      </w:r>
    </w:p>
    <w:p w:rsidR="00424C09" w:rsidRDefault="00424C09" w:rsidP="00424C09">
      <w:pPr>
        <w:jc w:val="center"/>
        <w:rPr>
          <w:rFonts w:ascii="Times New Roman" w:hAnsi="Times New Roman"/>
        </w:rPr>
      </w:pPr>
    </w:p>
    <w:p w:rsidR="00424C09" w:rsidRDefault="00424C09" w:rsidP="00424C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 územnom obvode okresu Levoča</w:t>
      </w:r>
    </w:p>
    <w:p w:rsidR="00424C09" w:rsidRDefault="00424C09" w:rsidP="00424C09">
      <w:pPr>
        <w:jc w:val="center"/>
        <w:rPr>
          <w:rFonts w:ascii="Times New Roman" w:hAnsi="Times New Roman"/>
          <w:b/>
          <w:szCs w:val="28"/>
        </w:rPr>
      </w:pPr>
    </w:p>
    <w:p w:rsidR="00424C09" w:rsidRDefault="00424C09" w:rsidP="00424C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 </w:t>
      </w:r>
      <w:r>
        <w:rPr>
          <w:rFonts w:ascii="Times New Roman" w:hAnsi="Times New Roman"/>
          <w:b/>
          <w:sz w:val="28"/>
          <w:szCs w:val="28"/>
        </w:rPr>
        <w:t>27.8</w:t>
      </w:r>
      <w:r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od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b/>
          <w:sz w:val="28"/>
          <w:szCs w:val="28"/>
        </w:rPr>
        <w:t>:00 hod.</w:t>
      </w:r>
    </w:p>
    <w:p w:rsidR="00424C09" w:rsidRDefault="00424C09" w:rsidP="00424C09">
      <w:pPr>
        <w:jc w:val="center"/>
        <w:rPr>
          <w:rFonts w:ascii="Times New Roman" w:hAnsi="Times New Roman"/>
          <w:b/>
          <w:szCs w:val="28"/>
        </w:rPr>
      </w:pPr>
    </w:p>
    <w:p w:rsidR="00424C09" w:rsidRDefault="00424C09" w:rsidP="00424C09">
      <w:pPr>
        <w:jc w:val="both"/>
        <w:rPr>
          <w:rFonts w:ascii="Times New Roman" w:hAnsi="Times New Roman"/>
        </w:rPr>
      </w:pPr>
    </w:p>
    <w:p w:rsidR="00424C09" w:rsidRDefault="00424C09" w:rsidP="00424C09">
      <w:pPr>
        <w:jc w:val="both"/>
        <w:rPr>
          <w:rFonts w:ascii="Times New Roman" w:hAnsi="Times New Roman"/>
        </w:rPr>
      </w:pPr>
    </w:p>
    <w:p w:rsidR="00424C09" w:rsidRDefault="00424C09" w:rsidP="00424C09">
      <w:pPr>
        <w:jc w:val="both"/>
        <w:rPr>
          <w:rFonts w:ascii="Times New Roman" w:hAnsi="Times New Roman"/>
        </w:rPr>
      </w:pPr>
    </w:p>
    <w:p w:rsidR="00424C09" w:rsidRDefault="00424C09" w:rsidP="00424C09">
      <w:pPr>
        <w:jc w:val="both"/>
        <w:rPr>
          <w:rFonts w:ascii="Times New Roman" w:hAnsi="Times New Roman"/>
        </w:rPr>
      </w:pPr>
    </w:p>
    <w:p w:rsidR="00D94CF0" w:rsidRDefault="00D94CF0" w:rsidP="00D87E58">
      <w:pPr>
        <w:pStyle w:val="Normlnywebov"/>
        <w:rPr>
          <w:color w:val="000000"/>
        </w:rPr>
      </w:pPr>
    </w:p>
    <w:p w:rsidR="00D94CF0" w:rsidRDefault="00D94CF0" w:rsidP="00D87E58">
      <w:pPr>
        <w:pStyle w:val="Normlnywebov"/>
        <w:rPr>
          <w:color w:val="000000"/>
        </w:rPr>
      </w:pPr>
    </w:p>
    <w:p w:rsidR="00841D7F" w:rsidRDefault="00841D7F" w:rsidP="00D94CF0">
      <w:pPr>
        <w:pStyle w:val="Normlnywebov"/>
        <w:tabs>
          <w:tab w:val="left" w:pos="2655"/>
        </w:tabs>
        <w:rPr>
          <w:color w:val="000000"/>
        </w:rPr>
      </w:pPr>
    </w:p>
    <w:p w:rsidR="00257848" w:rsidRDefault="00257848" w:rsidP="00332B9B">
      <w:pPr>
        <w:suppressAutoHyphens/>
        <w:jc w:val="both"/>
        <w:rPr>
          <w:rFonts w:ascii="Times New Roman" w:hAnsi="Times New Roman"/>
          <w:spacing w:val="-2"/>
          <w:sz w:val="24"/>
          <w:szCs w:val="24"/>
        </w:rPr>
      </w:pPr>
      <w:bookmarkStart w:id="0" w:name="_GoBack"/>
      <w:bookmarkEnd w:id="0"/>
    </w:p>
    <w:p w:rsidR="0024629F" w:rsidRDefault="00FA4277" w:rsidP="00424C09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pplk</w:t>
      </w:r>
      <w:r w:rsidR="0024629F">
        <w:rPr>
          <w:rFonts w:ascii="Times New Roman" w:hAnsi="Times New Roman"/>
          <w:sz w:val="24"/>
          <w:szCs w:val="24"/>
        </w:rPr>
        <w:t>. Mgr</w:t>
      </w:r>
      <w:r w:rsidR="003B4BEA">
        <w:rPr>
          <w:rFonts w:ascii="Times New Roman" w:hAnsi="Times New Roman"/>
          <w:sz w:val="24"/>
          <w:szCs w:val="24"/>
        </w:rPr>
        <w:t>.</w:t>
      </w:r>
      <w:r w:rsidR="0024629F">
        <w:rPr>
          <w:rFonts w:ascii="Times New Roman" w:hAnsi="Times New Roman"/>
          <w:sz w:val="24"/>
          <w:szCs w:val="24"/>
        </w:rPr>
        <w:t xml:space="preserve"> Stanislav Strojný                                                                                               </w:t>
      </w:r>
      <w:r w:rsidR="00424C09">
        <w:rPr>
          <w:rFonts w:ascii="Times New Roman" w:hAnsi="Times New Roman"/>
          <w:sz w:val="24"/>
          <w:szCs w:val="24"/>
        </w:rPr>
        <w:t xml:space="preserve">      </w:t>
      </w:r>
    </w:p>
    <w:p w:rsidR="007304D4" w:rsidRDefault="00424C09" w:rsidP="007304D4">
      <w:pPr>
        <w:pStyle w:val="Zkladntex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riaditeľ</w:t>
      </w:r>
    </w:p>
    <w:p w:rsidR="00841D7F" w:rsidRDefault="00841D7F" w:rsidP="007304D4">
      <w:pPr>
        <w:pStyle w:val="Zkladntext"/>
        <w:rPr>
          <w:rFonts w:ascii="Times New Roman" w:hAnsi="Times New Roman"/>
          <w:szCs w:val="24"/>
        </w:rPr>
      </w:pPr>
    </w:p>
    <w:p w:rsidR="00D94CF0" w:rsidRDefault="00D94CF0" w:rsidP="007304D4">
      <w:pPr>
        <w:pStyle w:val="Zkladntext"/>
        <w:rPr>
          <w:rFonts w:ascii="Times New Roman" w:hAnsi="Times New Roman"/>
          <w:szCs w:val="24"/>
        </w:rPr>
      </w:pPr>
    </w:p>
    <w:p w:rsidR="00424C09" w:rsidRDefault="00424C09" w:rsidP="00424C09">
      <w:pPr>
        <w:pStyle w:val="Zkladntext"/>
        <w:tabs>
          <w:tab w:val="left" w:pos="990"/>
        </w:tabs>
        <w:rPr>
          <w:rFonts w:ascii="Times New Roman" w:hAnsi="Times New Roman"/>
          <w:szCs w:val="24"/>
        </w:rPr>
      </w:pPr>
    </w:p>
    <w:p w:rsidR="00424C09" w:rsidRDefault="00424C09" w:rsidP="007304D4">
      <w:pPr>
        <w:pStyle w:val="Zkladntext"/>
        <w:rPr>
          <w:rFonts w:ascii="Times New Roman" w:hAnsi="Times New Roman"/>
          <w:szCs w:val="24"/>
        </w:rPr>
      </w:pPr>
    </w:p>
    <w:p w:rsidR="00424C09" w:rsidRDefault="00424C09" w:rsidP="007304D4">
      <w:pPr>
        <w:pStyle w:val="Zkladntext"/>
        <w:rPr>
          <w:rFonts w:ascii="Times New Roman" w:hAnsi="Times New Roman"/>
          <w:szCs w:val="24"/>
        </w:rPr>
      </w:pPr>
    </w:p>
    <w:p w:rsidR="00841D7F" w:rsidRDefault="00841D7F" w:rsidP="007304D4">
      <w:pPr>
        <w:pStyle w:val="Zkladntext"/>
        <w:rPr>
          <w:rFonts w:ascii="Times New Roman" w:hAnsi="Times New Roman"/>
          <w:szCs w:val="24"/>
        </w:rPr>
      </w:pPr>
    </w:p>
    <w:tbl>
      <w:tblPr>
        <w:tblW w:w="4897" w:type="pct"/>
        <w:jc w:val="center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3586"/>
        <w:gridCol w:w="1756"/>
        <w:gridCol w:w="1389"/>
      </w:tblGrid>
      <w:tr w:rsidR="005343F7" w:rsidTr="005343F7">
        <w:trPr>
          <w:trHeight w:val="134"/>
          <w:jc w:val="center"/>
        </w:trPr>
        <w:tc>
          <w:tcPr>
            <w:tcW w:w="1211" w:type="pct"/>
          </w:tcPr>
          <w:p w:rsidR="005343F7" w:rsidRPr="008D6AEF" w:rsidRDefault="005343F7" w:rsidP="005343F7">
            <w:pPr>
              <w:pStyle w:val="Pta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D6AEF">
              <w:rPr>
                <w:rFonts w:ascii="Times New Roman" w:hAnsi="Times New Roman" w:cs="Times New Roman"/>
                <w:iCs/>
                <w:sz w:val="16"/>
                <w:szCs w:val="16"/>
              </w:rPr>
              <w:t>Telefón</w:t>
            </w:r>
          </w:p>
        </w:tc>
        <w:tc>
          <w:tcPr>
            <w:tcW w:w="2018" w:type="pct"/>
          </w:tcPr>
          <w:p w:rsidR="005343F7" w:rsidRPr="008D6AEF" w:rsidRDefault="005343F7" w:rsidP="00565006">
            <w:pPr>
              <w:pStyle w:val="Pta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D6AEF">
              <w:rPr>
                <w:rFonts w:ascii="Times New Roman" w:hAnsi="Times New Roman" w:cs="Times New Roman"/>
                <w:iCs/>
                <w:sz w:val="16"/>
                <w:szCs w:val="16"/>
              </w:rPr>
              <w:t>E-mail</w:t>
            </w:r>
          </w:p>
        </w:tc>
        <w:tc>
          <w:tcPr>
            <w:tcW w:w="988" w:type="pct"/>
          </w:tcPr>
          <w:p w:rsidR="005343F7" w:rsidRPr="008D6AEF" w:rsidRDefault="005343F7" w:rsidP="00565006">
            <w:pPr>
              <w:pStyle w:val="Pta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D6AEF">
              <w:rPr>
                <w:rFonts w:ascii="Times New Roman" w:hAnsi="Times New Roman" w:cs="Times New Roman"/>
                <w:iCs/>
                <w:sz w:val="16"/>
                <w:szCs w:val="16"/>
              </w:rPr>
              <w:t>Internet</w:t>
            </w:r>
          </w:p>
        </w:tc>
        <w:tc>
          <w:tcPr>
            <w:tcW w:w="782" w:type="pct"/>
          </w:tcPr>
          <w:p w:rsidR="005343F7" w:rsidRPr="008D6AEF" w:rsidRDefault="005343F7" w:rsidP="00565006">
            <w:pPr>
              <w:pStyle w:val="Pta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D6AEF">
              <w:rPr>
                <w:rFonts w:ascii="Times New Roman" w:hAnsi="Times New Roman" w:cs="Times New Roman"/>
                <w:iCs/>
                <w:sz w:val="16"/>
                <w:szCs w:val="16"/>
              </w:rPr>
              <w:t>IČO</w:t>
            </w:r>
          </w:p>
        </w:tc>
      </w:tr>
      <w:tr w:rsidR="005343F7" w:rsidTr="005343F7">
        <w:trPr>
          <w:trHeight w:val="685"/>
          <w:jc w:val="center"/>
        </w:trPr>
        <w:tc>
          <w:tcPr>
            <w:tcW w:w="1211" w:type="pct"/>
          </w:tcPr>
          <w:p w:rsidR="005343F7" w:rsidRPr="00D94BC5" w:rsidRDefault="005343F7" w:rsidP="005343F7">
            <w:pPr>
              <w:pStyle w:val="Pta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94BC5">
              <w:rPr>
                <w:rFonts w:ascii="Times New Roman" w:hAnsi="Times New Roman" w:cs="Times New Roman"/>
                <w:iCs/>
                <w:sz w:val="16"/>
                <w:szCs w:val="16"/>
              </w:rPr>
              <w:t>+421534699035</w:t>
            </w:r>
          </w:p>
        </w:tc>
        <w:tc>
          <w:tcPr>
            <w:tcW w:w="2018" w:type="pct"/>
          </w:tcPr>
          <w:p w:rsidR="005343F7" w:rsidRPr="00D94BC5" w:rsidRDefault="00424C09" w:rsidP="00565006">
            <w:pPr>
              <w:pStyle w:val="Pta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anna.novotna</w:t>
            </w:r>
            <w:r w:rsidR="005343F7">
              <w:rPr>
                <w:rFonts w:ascii="Times New Roman" w:hAnsi="Times New Roman" w:cs="Times New Roman"/>
                <w:iCs/>
                <w:sz w:val="16"/>
                <w:szCs w:val="16"/>
              </w:rPr>
              <w:t>@minv.sk</w:t>
            </w:r>
          </w:p>
        </w:tc>
        <w:tc>
          <w:tcPr>
            <w:tcW w:w="988" w:type="pct"/>
          </w:tcPr>
          <w:p w:rsidR="005343F7" w:rsidRPr="00D94BC5" w:rsidRDefault="005343F7" w:rsidP="00565006">
            <w:pPr>
              <w:pStyle w:val="Pta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94BC5">
              <w:rPr>
                <w:rFonts w:ascii="Times New Roman" w:hAnsi="Times New Roman" w:cs="Times New Roman"/>
                <w:iCs/>
                <w:sz w:val="16"/>
                <w:szCs w:val="16"/>
              </w:rPr>
              <w:t>www.minv.sk</w:t>
            </w:r>
          </w:p>
        </w:tc>
        <w:tc>
          <w:tcPr>
            <w:tcW w:w="782" w:type="pct"/>
          </w:tcPr>
          <w:p w:rsidR="005343F7" w:rsidRPr="00D94BC5" w:rsidRDefault="005343F7" w:rsidP="00565006">
            <w:pPr>
              <w:pStyle w:val="Pta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94BC5">
              <w:rPr>
                <w:rFonts w:ascii="Times New Roman" w:hAnsi="Times New Roman" w:cs="Times New Roman"/>
                <w:iCs/>
                <w:sz w:val="16"/>
                <w:szCs w:val="16"/>
              </w:rPr>
              <w:t>00151866</w:t>
            </w:r>
          </w:p>
        </w:tc>
      </w:tr>
    </w:tbl>
    <w:p w:rsidR="007304D4" w:rsidRPr="005343F7" w:rsidRDefault="007304D4" w:rsidP="005343F7">
      <w:pPr>
        <w:tabs>
          <w:tab w:val="left" w:pos="6825"/>
        </w:tabs>
      </w:pPr>
    </w:p>
    <w:sectPr w:rsidR="007304D4" w:rsidRPr="005343F7" w:rsidSect="00832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DDA" w:rsidRDefault="00CF3DDA" w:rsidP="00FA4277">
      <w:r>
        <w:separator/>
      </w:r>
    </w:p>
  </w:endnote>
  <w:endnote w:type="continuationSeparator" w:id="0">
    <w:p w:rsidR="00CF3DDA" w:rsidRDefault="00CF3DDA" w:rsidP="00FA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3F7" w:rsidRDefault="005343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277" w:rsidRDefault="00FA4277" w:rsidP="00B00805">
    <w:pPr>
      <w:pStyle w:val="Pta"/>
    </w:pPr>
  </w:p>
  <w:p w:rsidR="00B00805" w:rsidRDefault="00B00805" w:rsidP="00B008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3F7" w:rsidRDefault="005343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DDA" w:rsidRDefault="00CF3DDA" w:rsidP="00FA4277">
      <w:r>
        <w:separator/>
      </w:r>
    </w:p>
  </w:footnote>
  <w:footnote w:type="continuationSeparator" w:id="0">
    <w:p w:rsidR="00CF3DDA" w:rsidRDefault="00CF3DDA" w:rsidP="00FA4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3F7" w:rsidRDefault="005343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277" w:rsidRDefault="00FA4277" w:rsidP="00FA4277">
    <w:pPr>
      <w:widowControl w:val="0"/>
      <w:autoSpaceDE w:val="0"/>
      <w:autoSpaceDN w:val="0"/>
      <w:adjustRightInd w:val="0"/>
      <w:spacing w:line="200" w:lineRule="exact"/>
    </w:pPr>
  </w:p>
  <w:p w:rsidR="00FA4277" w:rsidRPr="00BA6BF9" w:rsidRDefault="00FA4277" w:rsidP="00B00805">
    <w:pPr>
      <w:widowControl w:val="0"/>
      <w:autoSpaceDE w:val="0"/>
      <w:autoSpaceDN w:val="0"/>
      <w:adjustRightInd w:val="0"/>
      <w:jc w:val="center"/>
      <w:rPr>
        <w:rFonts w:ascii="Times New Roman" w:hAnsi="Times New Roman"/>
        <w:sz w:val="24"/>
        <w:szCs w:val="24"/>
      </w:rPr>
    </w:pPr>
    <w:r w:rsidRPr="00BA6BF9">
      <w:rPr>
        <w:rFonts w:ascii="Times New Roman" w:hAnsi="Times New Roman"/>
        <w:b/>
        <w:bCs/>
        <w:sz w:val="24"/>
        <w:szCs w:val="24"/>
      </w:rPr>
      <w:t>OKRESNÉ RIADITEĽSTVO</w:t>
    </w:r>
  </w:p>
  <w:p w:rsidR="00FA4277" w:rsidRPr="00BA6BF9" w:rsidRDefault="00FA4277" w:rsidP="00B00805">
    <w:pPr>
      <w:widowControl w:val="0"/>
      <w:autoSpaceDE w:val="0"/>
      <w:autoSpaceDN w:val="0"/>
      <w:adjustRightInd w:val="0"/>
      <w:jc w:val="center"/>
      <w:rPr>
        <w:rFonts w:ascii="Times New Roman" w:hAnsi="Times New Roman"/>
        <w:sz w:val="24"/>
        <w:szCs w:val="24"/>
      </w:rPr>
    </w:pPr>
    <w:r w:rsidRPr="00BA6BF9">
      <w:rPr>
        <w:rFonts w:ascii="Times New Roman" w:hAnsi="Times New Roman"/>
        <w:b/>
        <w:bCs/>
        <w:sz w:val="24"/>
        <w:szCs w:val="24"/>
      </w:rPr>
      <w:t>HASIČSKÉHO A ZÁCHRANNÉHO ZBORU V LEVOČI</w:t>
    </w:r>
  </w:p>
  <w:p w:rsidR="00FA4277" w:rsidRPr="00B00805" w:rsidRDefault="008B7E4E" w:rsidP="00B00805">
    <w:pPr>
      <w:widowControl w:val="0"/>
      <w:pBdr>
        <w:bottom w:val="single" w:sz="4" w:space="1" w:color="auto"/>
      </w:pBdr>
      <w:autoSpaceDE w:val="0"/>
      <w:autoSpaceDN w:val="0"/>
      <w:adjustRightInd w:val="0"/>
      <w:spacing w:line="23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Novoveská c</w:t>
    </w:r>
    <w:r w:rsidRPr="00BA6BF9">
      <w:rPr>
        <w:rFonts w:ascii="Times New Roman" w:hAnsi="Times New Roman"/>
        <w:sz w:val="24"/>
        <w:szCs w:val="24"/>
      </w:rPr>
      <w:t>esta</w:t>
    </w:r>
    <w:r w:rsidR="00FA4277" w:rsidRPr="00BA6BF9">
      <w:rPr>
        <w:rFonts w:ascii="Times New Roman" w:hAnsi="Times New Roman"/>
        <w:sz w:val="24"/>
        <w:szCs w:val="24"/>
      </w:rPr>
      <w:t xml:space="preserve"> 34, 054 01 </w:t>
    </w:r>
    <w:r w:rsidRPr="00BA6BF9">
      <w:rPr>
        <w:rFonts w:ascii="Times New Roman" w:hAnsi="Times New Roman"/>
        <w:sz w:val="24"/>
        <w:szCs w:val="24"/>
      </w:rPr>
      <w:t>Levoča</w:t>
    </w:r>
    <w:r>
      <w:rPr>
        <w:rFonts w:ascii="Times New Roman" w:hAnsi="Times New Roman"/>
      </w:rPr>
      <w:t xml:space="preserve"> </w:t>
    </w:r>
    <w:r w:rsidR="00FA4277">
      <w:rPr>
        <w:rFonts w:ascii="Times New Roman" w:hAnsi="Times New Roman"/>
      </w:rPr>
      <w:t xml:space="preserve">                                                                                                     </w:t>
    </w:r>
    <w:r w:rsidR="00FA4277">
      <w:rPr>
        <w:rFonts w:ascii="Times New Roman" w:hAnsi="Times New Roman"/>
        <w:sz w:val="36"/>
        <w:szCs w:val="36"/>
      </w:rPr>
      <w:t xml:space="preserve">     </w:t>
    </w:r>
    <w:r w:rsidR="00FA4277">
      <w:rPr>
        <w:rFonts w:ascii="Times New Roman" w:hAnsi="Times New Roman"/>
      </w:rPr>
      <w:t xml:space="preserve">                                                                                       </w:t>
    </w:r>
    <w:r w:rsidR="00FA4277">
      <w:rPr>
        <w:rFonts w:ascii="Times New Roman" w:hAnsi="Times New Roman"/>
        <w:sz w:val="36"/>
        <w:szCs w:val="36"/>
      </w:rPr>
      <w:t xml:space="preserve">   </w:t>
    </w:r>
    <w:r w:rsidR="00FA4277">
      <w:rPr>
        <w:rFonts w:ascii="Times New Roman" w:hAnsi="Times New Roman"/>
      </w:rPr>
      <w:t xml:space="preserve">                                                                                                        </w:t>
    </w:r>
    <w:r w:rsidR="00FA4277">
      <w:rPr>
        <w:rFonts w:ascii="Times New Roman" w:hAnsi="Times New Roman"/>
        <w:sz w:val="36"/>
        <w:szCs w:val="36"/>
      </w:rPr>
      <w:t xml:space="preserve">   </w:t>
    </w:r>
    <w:r w:rsidR="00FA4277">
      <w:rPr>
        <w:rFonts w:ascii="Times New Roman" w:hAnsi="Times New Roman"/>
      </w:rPr>
      <w:t xml:space="preserve">                                                                                             </w:t>
    </w:r>
    <w:r w:rsidR="00FA4277">
      <w:rPr>
        <w:rFonts w:ascii="Times New Roman" w:hAnsi="Times New Roman"/>
        <w:sz w:val="36"/>
        <w:szCs w:val="36"/>
      </w:rPr>
      <w:t xml:space="preserve"> </w:t>
    </w:r>
    <w:r w:rsidR="00FA4277">
      <w:rPr>
        <w:rFonts w:ascii="Times New Roman" w:hAnsi="Times New Roman"/>
      </w:rPr>
      <w:t xml:space="preserve">                                                   </w:t>
    </w:r>
    <w:r w:rsidR="00FA4277">
      <w:rPr>
        <w:rFonts w:ascii="Times New Roman" w:hAnsi="Times New Roman"/>
        <w:sz w:val="36"/>
        <w:szCs w:val="36"/>
      </w:rPr>
      <w:t xml:space="preserve">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3F7" w:rsidRDefault="00534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4A03"/>
    <w:multiLevelType w:val="hybridMultilevel"/>
    <w:tmpl w:val="20FA7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72CEC"/>
    <w:multiLevelType w:val="hybridMultilevel"/>
    <w:tmpl w:val="07F82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02C9A"/>
    <w:multiLevelType w:val="hybridMultilevel"/>
    <w:tmpl w:val="EF483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655D1"/>
    <w:multiLevelType w:val="hybridMultilevel"/>
    <w:tmpl w:val="BB74E0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BA"/>
    <w:rsid w:val="0000503C"/>
    <w:rsid w:val="00005490"/>
    <w:rsid w:val="000219B0"/>
    <w:rsid w:val="000400AE"/>
    <w:rsid w:val="00043831"/>
    <w:rsid w:val="00046CEC"/>
    <w:rsid w:val="00053686"/>
    <w:rsid w:val="00063BB4"/>
    <w:rsid w:val="00073E7B"/>
    <w:rsid w:val="000939FB"/>
    <w:rsid w:val="000B0272"/>
    <w:rsid w:val="000B762D"/>
    <w:rsid w:val="000C2214"/>
    <w:rsid w:val="000E1426"/>
    <w:rsid w:val="000F71DE"/>
    <w:rsid w:val="001026A6"/>
    <w:rsid w:val="00107D3C"/>
    <w:rsid w:val="001243FC"/>
    <w:rsid w:val="001316AF"/>
    <w:rsid w:val="00133EF0"/>
    <w:rsid w:val="00146D5C"/>
    <w:rsid w:val="00146F2F"/>
    <w:rsid w:val="00147959"/>
    <w:rsid w:val="001503EA"/>
    <w:rsid w:val="0015446F"/>
    <w:rsid w:val="0016789E"/>
    <w:rsid w:val="00173888"/>
    <w:rsid w:val="0018140E"/>
    <w:rsid w:val="0019542D"/>
    <w:rsid w:val="001A5D62"/>
    <w:rsid w:val="001B211D"/>
    <w:rsid w:val="001D2072"/>
    <w:rsid w:val="001F4AA4"/>
    <w:rsid w:val="002069F4"/>
    <w:rsid w:val="00223A91"/>
    <w:rsid w:val="002332BF"/>
    <w:rsid w:val="00234791"/>
    <w:rsid w:val="0024629F"/>
    <w:rsid w:val="00257848"/>
    <w:rsid w:val="00264A67"/>
    <w:rsid w:val="002667BB"/>
    <w:rsid w:val="00271804"/>
    <w:rsid w:val="002A084F"/>
    <w:rsid w:val="002A7D4B"/>
    <w:rsid w:val="002B5449"/>
    <w:rsid w:val="002C5215"/>
    <w:rsid w:val="002C69B4"/>
    <w:rsid w:val="002C6F99"/>
    <w:rsid w:val="002C77A0"/>
    <w:rsid w:val="002D5247"/>
    <w:rsid w:val="002E07C9"/>
    <w:rsid w:val="002F1C91"/>
    <w:rsid w:val="002F5D28"/>
    <w:rsid w:val="00307E34"/>
    <w:rsid w:val="00314969"/>
    <w:rsid w:val="00332B9B"/>
    <w:rsid w:val="00334325"/>
    <w:rsid w:val="00351B99"/>
    <w:rsid w:val="00352153"/>
    <w:rsid w:val="00362617"/>
    <w:rsid w:val="0036660C"/>
    <w:rsid w:val="00370996"/>
    <w:rsid w:val="00373FAE"/>
    <w:rsid w:val="0039612C"/>
    <w:rsid w:val="003A38AB"/>
    <w:rsid w:val="003A797C"/>
    <w:rsid w:val="003B4BEA"/>
    <w:rsid w:val="003D1C4C"/>
    <w:rsid w:val="003D55B8"/>
    <w:rsid w:val="003F516D"/>
    <w:rsid w:val="003F52D1"/>
    <w:rsid w:val="004179F6"/>
    <w:rsid w:val="00424C09"/>
    <w:rsid w:val="00431E6B"/>
    <w:rsid w:val="00457227"/>
    <w:rsid w:val="004639CE"/>
    <w:rsid w:val="00470D64"/>
    <w:rsid w:val="0047558D"/>
    <w:rsid w:val="00481632"/>
    <w:rsid w:val="0048463E"/>
    <w:rsid w:val="0048608A"/>
    <w:rsid w:val="0049619F"/>
    <w:rsid w:val="004970EC"/>
    <w:rsid w:val="004A4CF7"/>
    <w:rsid w:val="004B4B56"/>
    <w:rsid w:val="004C34C4"/>
    <w:rsid w:val="004C797D"/>
    <w:rsid w:val="004F2CE6"/>
    <w:rsid w:val="0050121F"/>
    <w:rsid w:val="00510336"/>
    <w:rsid w:val="00510D94"/>
    <w:rsid w:val="00510DD8"/>
    <w:rsid w:val="00513678"/>
    <w:rsid w:val="0053010E"/>
    <w:rsid w:val="005321B2"/>
    <w:rsid w:val="005343F7"/>
    <w:rsid w:val="00540C44"/>
    <w:rsid w:val="005519F0"/>
    <w:rsid w:val="00562205"/>
    <w:rsid w:val="00565C44"/>
    <w:rsid w:val="005B6414"/>
    <w:rsid w:val="005C29B3"/>
    <w:rsid w:val="005C5307"/>
    <w:rsid w:val="005D6C20"/>
    <w:rsid w:val="005F2AC9"/>
    <w:rsid w:val="005F3A58"/>
    <w:rsid w:val="00611F9C"/>
    <w:rsid w:val="006312A0"/>
    <w:rsid w:val="00642AAE"/>
    <w:rsid w:val="00646C40"/>
    <w:rsid w:val="00655E40"/>
    <w:rsid w:val="006600B7"/>
    <w:rsid w:val="006706B3"/>
    <w:rsid w:val="00686B82"/>
    <w:rsid w:val="00694378"/>
    <w:rsid w:val="00697CBB"/>
    <w:rsid w:val="006C2973"/>
    <w:rsid w:val="00703D88"/>
    <w:rsid w:val="00706C49"/>
    <w:rsid w:val="007263BC"/>
    <w:rsid w:val="00726B56"/>
    <w:rsid w:val="007304D4"/>
    <w:rsid w:val="00731AED"/>
    <w:rsid w:val="00734DC8"/>
    <w:rsid w:val="00764691"/>
    <w:rsid w:val="00764E7C"/>
    <w:rsid w:val="00770B80"/>
    <w:rsid w:val="00790DCA"/>
    <w:rsid w:val="00791386"/>
    <w:rsid w:val="007A5675"/>
    <w:rsid w:val="007C3A79"/>
    <w:rsid w:val="007C5424"/>
    <w:rsid w:val="007D49A2"/>
    <w:rsid w:val="007F7866"/>
    <w:rsid w:val="00802541"/>
    <w:rsid w:val="008201B0"/>
    <w:rsid w:val="008323B9"/>
    <w:rsid w:val="00834FF1"/>
    <w:rsid w:val="00841D7F"/>
    <w:rsid w:val="00890046"/>
    <w:rsid w:val="00896BEA"/>
    <w:rsid w:val="008A0E46"/>
    <w:rsid w:val="008A1915"/>
    <w:rsid w:val="008A79C1"/>
    <w:rsid w:val="008B7618"/>
    <w:rsid w:val="008B7E4E"/>
    <w:rsid w:val="008C4D94"/>
    <w:rsid w:val="008D08A0"/>
    <w:rsid w:val="008D2719"/>
    <w:rsid w:val="008D6AEF"/>
    <w:rsid w:val="008E5EA8"/>
    <w:rsid w:val="008F0B21"/>
    <w:rsid w:val="00906215"/>
    <w:rsid w:val="00920304"/>
    <w:rsid w:val="00924A9B"/>
    <w:rsid w:val="00935467"/>
    <w:rsid w:val="00957328"/>
    <w:rsid w:val="00960F44"/>
    <w:rsid w:val="00966EDF"/>
    <w:rsid w:val="0097621F"/>
    <w:rsid w:val="00980654"/>
    <w:rsid w:val="009B4D5E"/>
    <w:rsid w:val="009B5573"/>
    <w:rsid w:val="009E6CD2"/>
    <w:rsid w:val="00A0631B"/>
    <w:rsid w:val="00A22B8C"/>
    <w:rsid w:val="00A272B9"/>
    <w:rsid w:val="00A550C1"/>
    <w:rsid w:val="00A56D72"/>
    <w:rsid w:val="00A60BA1"/>
    <w:rsid w:val="00A671F9"/>
    <w:rsid w:val="00A675D3"/>
    <w:rsid w:val="00AC0B79"/>
    <w:rsid w:val="00AC74BA"/>
    <w:rsid w:val="00AD4014"/>
    <w:rsid w:val="00AE303F"/>
    <w:rsid w:val="00AF0E59"/>
    <w:rsid w:val="00B00805"/>
    <w:rsid w:val="00B14465"/>
    <w:rsid w:val="00B20550"/>
    <w:rsid w:val="00B2496C"/>
    <w:rsid w:val="00B336D5"/>
    <w:rsid w:val="00B41D03"/>
    <w:rsid w:val="00B46D0B"/>
    <w:rsid w:val="00B535FB"/>
    <w:rsid w:val="00B623EC"/>
    <w:rsid w:val="00B66EAB"/>
    <w:rsid w:val="00B7443F"/>
    <w:rsid w:val="00B77E5A"/>
    <w:rsid w:val="00BA0E35"/>
    <w:rsid w:val="00BA60D8"/>
    <w:rsid w:val="00BA6BF9"/>
    <w:rsid w:val="00BA7983"/>
    <w:rsid w:val="00BC5CC4"/>
    <w:rsid w:val="00BC5CF2"/>
    <w:rsid w:val="00BD3847"/>
    <w:rsid w:val="00BE1935"/>
    <w:rsid w:val="00C01A71"/>
    <w:rsid w:val="00C076D2"/>
    <w:rsid w:val="00C1009B"/>
    <w:rsid w:val="00C75555"/>
    <w:rsid w:val="00C83EE5"/>
    <w:rsid w:val="00C94178"/>
    <w:rsid w:val="00CC1D56"/>
    <w:rsid w:val="00CC5786"/>
    <w:rsid w:val="00CC6CF4"/>
    <w:rsid w:val="00CE0E33"/>
    <w:rsid w:val="00CE759A"/>
    <w:rsid w:val="00CF3DDA"/>
    <w:rsid w:val="00CF5285"/>
    <w:rsid w:val="00D07301"/>
    <w:rsid w:val="00D17312"/>
    <w:rsid w:val="00D21486"/>
    <w:rsid w:val="00D27678"/>
    <w:rsid w:val="00D31EF9"/>
    <w:rsid w:val="00D35041"/>
    <w:rsid w:val="00D528D4"/>
    <w:rsid w:val="00D6577C"/>
    <w:rsid w:val="00D75119"/>
    <w:rsid w:val="00D80553"/>
    <w:rsid w:val="00D8756A"/>
    <w:rsid w:val="00D87E58"/>
    <w:rsid w:val="00D903AD"/>
    <w:rsid w:val="00D92AD7"/>
    <w:rsid w:val="00D94BC5"/>
    <w:rsid w:val="00D94CF0"/>
    <w:rsid w:val="00D97054"/>
    <w:rsid w:val="00DB2FB6"/>
    <w:rsid w:val="00DC1555"/>
    <w:rsid w:val="00DC7688"/>
    <w:rsid w:val="00DF1394"/>
    <w:rsid w:val="00DF3076"/>
    <w:rsid w:val="00E179C9"/>
    <w:rsid w:val="00E26E78"/>
    <w:rsid w:val="00E27701"/>
    <w:rsid w:val="00E3168C"/>
    <w:rsid w:val="00E400C2"/>
    <w:rsid w:val="00E84BA1"/>
    <w:rsid w:val="00E87884"/>
    <w:rsid w:val="00E910AA"/>
    <w:rsid w:val="00EA3A29"/>
    <w:rsid w:val="00EA553C"/>
    <w:rsid w:val="00EB2ABE"/>
    <w:rsid w:val="00EB4CAF"/>
    <w:rsid w:val="00EC12B2"/>
    <w:rsid w:val="00EC43D1"/>
    <w:rsid w:val="00EC7A09"/>
    <w:rsid w:val="00EE18C9"/>
    <w:rsid w:val="00EE2200"/>
    <w:rsid w:val="00EE473A"/>
    <w:rsid w:val="00EE5D0D"/>
    <w:rsid w:val="00EE6EBD"/>
    <w:rsid w:val="00F042EB"/>
    <w:rsid w:val="00F236D6"/>
    <w:rsid w:val="00F341F9"/>
    <w:rsid w:val="00F365D1"/>
    <w:rsid w:val="00F41E90"/>
    <w:rsid w:val="00F46C30"/>
    <w:rsid w:val="00F51AA1"/>
    <w:rsid w:val="00F56C8B"/>
    <w:rsid w:val="00F703D0"/>
    <w:rsid w:val="00F7134A"/>
    <w:rsid w:val="00F9606C"/>
    <w:rsid w:val="00FA302F"/>
    <w:rsid w:val="00FA4277"/>
    <w:rsid w:val="00FB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F47C3D"/>
  <w15:docId w15:val="{5BDD0FFB-DB70-40F8-9180-018CCA60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ABE"/>
    <w:rPr>
      <w:rFonts w:ascii="Courier New" w:hAnsi="Courier New"/>
    </w:rPr>
  </w:style>
  <w:style w:type="paragraph" w:styleId="Nadpis3">
    <w:name w:val="heading 3"/>
    <w:basedOn w:val="Normlny"/>
    <w:next w:val="Normlny"/>
    <w:qFormat/>
    <w:rsid w:val="004816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B2ABE"/>
    <w:pPr>
      <w:jc w:val="both"/>
    </w:pPr>
    <w:rPr>
      <w:rFonts w:ascii="Arial" w:hAnsi="Arial"/>
      <w:sz w:val="24"/>
    </w:rPr>
  </w:style>
  <w:style w:type="paragraph" w:styleId="Zkladntext2">
    <w:name w:val="Body Text 2"/>
    <w:basedOn w:val="Normlny"/>
    <w:rsid w:val="00EB2ABE"/>
    <w:pPr>
      <w:suppressAutoHyphens/>
      <w:jc w:val="both"/>
    </w:pPr>
    <w:rPr>
      <w:rFonts w:ascii="Times New Roman" w:hAnsi="Times New Roman"/>
      <w:b/>
      <w:spacing w:val="-2"/>
      <w:sz w:val="24"/>
      <w:lang w:val="en-US"/>
    </w:rPr>
  </w:style>
  <w:style w:type="paragraph" w:styleId="Zkladntext3">
    <w:name w:val="Body Text 3"/>
    <w:basedOn w:val="Normlny"/>
    <w:rsid w:val="00EB2ABE"/>
    <w:pPr>
      <w:suppressAutoHyphens/>
      <w:jc w:val="both"/>
    </w:pPr>
    <w:rPr>
      <w:rFonts w:ascii="Times New Roman" w:hAnsi="Times New Roman"/>
      <w:b/>
      <w:spacing w:val="-2"/>
      <w:sz w:val="24"/>
      <w:u w:val="single"/>
      <w:lang w:val="en-US"/>
    </w:rPr>
  </w:style>
  <w:style w:type="character" w:customStyle="1" w:styleId="ra">
    <w:name w:val="ra"/>
    <w:basedOn w:val="Predvolenpsmoodseku"/>
    <w:rsid w:val="000B0272"/>
  </w:style>
  <w:style w:type="character" w:customStyle="1" w:styleId="tl">
    <w:name w:val="tl"/>
    <w:basedOn w:val="Predvolenpsmoodseku"/>
    <w:rsid w:val="000B0272"/>
  </w:style>
  <w:style w:type="paragraph" w:styleId="Hlavika">
    <w:name w:val="header"/>
    <w:basedOn w:val="Normlny"/>
    <w:link w:val="HlavikaChar"/>
    <w:uiPriority w:val="99"/>
    <w:rsid w:val="00481632"/>
    <w:pPr>
      <w:tabs>
        <w:tab w:val="center" w:pos="4536"/>
        <w:tab w:val="right" w:pos="9072"/>
      </w:tabs>
      <w:autoSpaceDE w:val="0"/>
      <w:autoSpaceDN w:val="0"/>
    </w:pPr>
    <w:rPr>
      <w:rFonts w:cs="Courier New"/>
      <w:sz w:val="24"/>
      <w:szCs w:val="24"/>
    </w:rPr>
  </w:style>
  <w:style w:type="paragraph" w:styleId="Pta">
    <w:name w:val="footer"/>
    <w:basedOn w:val="Normlny"/>
    <w:link w:val="PtaChar"/>
    <w:uiPriority w:val="99"/>
    <w:rsid w:val="009E6CD2"/>
    <w:pPr>
      <w:tabs>
        <w:tab w:val="center" w:pos="4536"/>
        <w:tab w:val="right" w:pos="9072"/>
      </w:tabs>
      <w:autoSpaceDE w:val="0"/>
      <w:autoSpaceDN w:val="0"/>
    </w:pPr>
    <w:rPr>
      <w:rFonts w:cs="Courier New"/>
      <w:sz w:val="24"/>
      <w:szCs w:val="24"/>
    </w:rPr>
  </w:style>
  <w:style w:type="paragraph" w:styleId="Normlnywebov">
    <w:name w:val="Normal (Web)"/>
    <w:basedOn w:val="Normlny"/>
    <w:rsid w:val="00D87E58"/>
    <w:rPr>
      <w:rFonts w:ascii="Times New Roman" w:hAnsi="Times New Roman"/>
      <w:sz w:val="24"/>
      <w:szCs w:val="24"/>
    </w:rPr>
  </w:style>
  <w:style w:type="character" w:customStyle="1" w:styleId="HlavikaChar">
    <w:name w:val="Hlavička Char"/>
    <w:link w:val="Hlavika"/>
    <w:uiPriority w:val="99"/>
    <w:rsid w:val="00FA4277"/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y"/>
    <w:link w:val="TextbublinyChar"/>
    <w:rsid w:val="00FA42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A4277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FA4277"/>
    <w:rPr>
      <w:rFonts w:ascii="Courier New" w:hAnsi="Courier New" w:cs="Courier New"/>
      <w:sz w:val="24"/>
      <w:szCs w:val="24"/>
    </w:rPr>
  </w:style>
  <w:style w:type="table" w:styleId="Mriekatabuky">
    <w:name w:val="Table Grid"/>
    <w:basedOn w:val="Normlnatabuka"/>
    <w:uiPriority w:val="59"/>
    <w:rsid w:val="00B0080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4C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0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ipalova3007391\Documents\+hlavi&#269;ka%202019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+hlavička 2019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Orendáčová</dc:creator>
  <cp:lastModifiedBy>Používateľ systému Windows</cp:lastModifiedBy>
  <cp:revision>2</cp:revision>
  <cp:lastPrinted>2025-10-09T10:19:00Z</cp:lastPrinted>
  <dcterms:created xsi:type="dcterms:W3CDTF">2026-08-27T07:24:00Z</dcterms:created>
  <dcterms:modified xsi:type="dcterms:W3CDTF">2026-08-27T07:24:00Z</dcterms:modified>
</cp:coreProperties>
</file>